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EAA0B" w14:textId="20FA8677" w:rsidR="00C1558D" w:rsidRDefault="00C1558D" w:rsidP="00C1558D">
      <w:pPr>
        <w:jc w:val="center"/>
        <w:rPr>
          <w:rFonts w:ascii="Papyrus" w:hAnsi="Papyrus"/>
          <w:sz w:val="36"/>
          <w:szCs w:val="36"/>
        </w:rPr>
      </w:pPr>
      <w:r w:rsidRPr="00AA7B5F">
        <w:rPr>
          <w:rFonts w:ascii="Papyrus" w:hAnsi="Papyrus"/>
          <w:sz w:val="36"/>
          <w:szCs w:val="36"/>
        </w:rPr>
        <w:t>Chakra Student Paper Prize</w:t>
      </w:r>
      <w:r>
        <w:rPr>
          <w:rFonts w:ascii="Papyrus" w:hAnsi="Papyrus"/>
          <w:sz w:val="36"/>
          <w:szCs w:val="36"/>
        </w:rPr>
        <w:t>, 202</w:t>
      </w:r>
      <w:r w:rsidR="00EF5F64">
        <w:rPr>
          <w:rFonts w:ascii="Papyrus" w:hAnsi="Papyrus"/>
          <w:sz w:val="36"/>
          <w:szCs w:val="36"/>
        </w:rPr>
        <w:t>6</w:t>
      </w:r>
    </w:p>
    <w:p w14:paraId="44DE48E1" w14:textId="77777777" w:rsidR="00C1558D" w:rsidRPr="006C34EF" w:rsidRDefault="00C1558D" w:rsidP="00C1558D">
      <w:pPr>
        <w:jc w:val="center"/>
        <w:rPr>
          <w:rFonts w:ascii="Papyrus" w:hAnsi="Papyrus"/>
          <w:color w:val="C00000"/>
          <w:sz w:val="36"/>
          <w:szCs w:val="36"/>
        </w:rPr>
      </w:pPr>
      <w:r w:rsidRPr="006C34EF">
        <w:rPr>
          <w:rFonts w:ascii="Papyrus" w:hAnsi="Papyrus"/>
          <w:color w:val="C00000"/>
          <w:sz w:val="36"/>
          <w:szCs w:val="36"/>
        </w:rPr>
        <w:t>South Asian Studies Program</w:t>
      </w:r>
    </w:p>
    <w:p w14:paraId="1E9EB442" w14:textId="2966A3EB" w:rsidR="00C1558D" w:rsidRPr="00284B81" w:rsidRDefault="00C1558D" w:rsidP="00C1558D">
      <w:pPr>
        <w:jc w:val="center"/>
      </w:pPr>
      <w:r w:rsidRPr="00284B81">
        <w:t xml:space="preserve">The South Asian </w:t>
      </w:r>
      <w:r>
        <w:t>Studies Program invites</w:t>
      </w:r>
      <w:r w:rsidRPr="00284B81">
        <w:t xml:space="preserve"> applications for the Chakra Student Paper Prize. Papers written on any topic related to South Asia </w:t>
      </w:r>
      <w:r>
        <w:t xml:space="preserve">or the South Asian diaspora </w:t>
      </w:r>
      <w:r w:rsidRPr="00284B81">
        <w:t>during the Spring or Fall semesters of 20</w:t>
      </w:r>
      <w:r>
        <w:t>2</w:t>
      </w:r>
      <w:r w:rsidR="00933FA8">
        <w:t>5</w:t>
      </w:r>
      <w:r w:rsidRPr="00284B81">
        <w:t xml:space="preserve"> are eligible for submission.</w:t>
      </w:r>
    </w:p>
    <w:p w14:paraId="49761D9F" w14:textId="77777777" w:rsidR="00C1558D" w:rsidRDefault="00C1558D" w:rsidP="00C1558D">
      <w:pPr>
        <w:jc w:val="center"/>
        <w:rPr>
          <w:rFonts w:ascii="Papyrus" w:hAnsi="Papyrus"/>
        </w:rPr>
      </w:pPr>
    </w:p>
    <w:p w14:paraId="535B27D7" w14:textId="7A4BFDDD" w:rsidR="00C1558D" w:rsidRDefault="00C1558D" w:rsidP="00C1558D">
      <w:pPr>
        <w:tabs>
          <w:tab w:val="left" w:pos="4320"/>
        </w:tabs>
      </w:pPr>
      <w:r w:rsidRPr="009A1113">
        <w:t xml:space="preserve">Name </w:t>
      </w:r>
      <w:r>
        <w:t>____________________________</w:t>
      </w:r>
      <w:r w:rsidR="001D6B43">
        <w:t>___</w:t>
      </w:r>
      <w:r>
        <w:tab/>
        <w:t>Email address</w:t>
      </w:r>
      <w:r>
        <w:tab/>
        <w:t>____________________________</w:t>
      </w:r>
      <w:r w:rsidR="001D6B43">
        <w:t>____</w:t>
      </w:r>
    </w:p>
    <w:p w14:paraId="573E1CBC" w14:textId="2D81E263" w:rsidR="00C1558D" w:rsidRPr="001D6B43" w:rsidRDefault="00C1558D" w:rsidP="00C1558D">
      <w:pPr>
        <w:rPr>
          <w:u w:val="single"/>
        </w:rPr>
      </w:pPr>
      <w:r>
        <w:t>Phone number</w:t>
      </w:r>
      <w:r>
        <w:tab/>
        <w:t>_______________________</w:t>
      </w:r>
      <w:r w:rsidR="001D6B43">
        <w:t>_</w:t>
      </w:r>
      <w:r w:rsidR="001D6B43">
        <w:tab/>
      </w:r>
      <w:r>
        <w:t>Student ID # _____________________________</w:t>
      </w:r>
      <w:r w:rsidR="001D6B43">
        <w:t>_____</w:t>
      </w:r>
    </w:p>
    <w:p w14:paraId="04E13403" w14:textId="77777777" w:rsidR="00C1558D" w:rsidRDefault="00C1558D" w:rsidP="00C1558D"/>
    <w:p w14:paraId="4E951727" w14:textId="3BB82DD7" w:rsidR="00C1558D" w:rsidRPr="009A1113" w:rsidRDefault="00C1558D" w:rsidP="00C1558D">
      <w:pPr>
        <w:tabs>
          <w:tab w:val="left" w:pos="5400"/>
        </w:tabs>
      </w:pPr>
      <w:r>
        <w:t xml:space="preserve">Are you:          ____ </w:t>
      </w:r>
      <w:r w:rsidRPr="009A1113">
        <w:t>an undergraduate; if so,</w:t>
      </w:r>
      <w:r>
        <w:t xml:space="preserve"> what year?</w:t>
      </w:r>
      <w:r>
        <w:tab/>
      </w:r>
      <w:r w:rsidRPr="009A1113">
        <w:t>___________________________</w:t>
      </w:r>
      <w:r>
        <w:t>_____</w:t>
      </w:r>
      <w:r w:rsidR="001D6B43">
        <w:t>____</w:t>
      </w:r>
    </w:p>
    <w:p w14:paraId="48A6189F" w14:textId="54D13774" w:rsidR="00C1558D" w:rsidRPr="009A1113" w:rsidRDefault="00C1558D" w:rsidP="00C1558D">
      <w:pPr>
        <w:tabs>
          <w:tab w:val="left" w:pos="5400"/>
        </w:tabs>
        <w:ind w:left="3900"/>
      </w:pPr>
      <w:r w:rsidRPr="009A1113">
        <w:t xml:space="preserve">what college? </w:t>
      </w:r>
      <w:r>
        <w:t xml:space="preserve">  </w:t>
      </w:r>
      <w:r w:rsidRPr="009A1113">
        <w:t>________________________</w:t>
      </w:r>
      <w:r>
        <w:t>________</w:t>
      </w:r>
      <w:r w:rsidR="001D6B43">
        <w:t>____</w:t>
      </w:r>
      <w:r>
        <w:t xml:space="preserve">             what major?</w:t>
      </w:r>
      <w:r>
        <w:tab/>
        <w:t>________________________________</w:t>
      </w:r>
      <w:r w:rsidR="001D6B43">
        <w:t>____</w:t>
      </w:r>
    </w:p>
    <w:p w14:paraId="270B635B" w14:textId="61575FF7" w:rsidR="00C1558D" w:rsidRPr="00837D60" w:rsidRDefault="00C1558D" w:rsidP="00C1558D">
      <w:pPr>
        <w:tabs>
          <w:tab w:val="left" w:pos="6120"/>
        </w:tabs>
        <w:rPr>
          <w:u w:val="single"/>
        </w:rPr>
      </w:pPr>
      <w:r>
        <w:t xml:space="preserve">                        ____</w:t>
      </w:r>
      <w:r w:rsidRPr="009A1113">
        <w:t xml:space="preserve"> a graduate s</w:t>
      </w:r>
      <w:r>
        <w:t>tudent; if so, what department?</w:t>
      </w:r>
      <w:r>
        <w:tab/>
        <w:t>__________________________</w:t>
      </w:r>
      <w:r w:rsidR="001D6B43">
        <w:t>___</w:t>
      </w:r>
    </w:p>
    <w:p w14:paraId="7AEF5A7E" w14:textId="64F6DC10" w:rsidR="00C1558D" w:rsidRPr="009A1113" w:rsidRDefault="00C1558D" w:rsidP="00C1558D">
      <w:pPr>
        <w:tabs>
          <w:tab w:val="left" w:pos="6120"/>
        </w:tabs>
      </w:pPr>
      <w:r>
        <w:t xml:space="preserve">                                              </w:t>
      </w:r>
      <w:r w:rsidRPr="009A1113">
        <w:t>what status (1</w:t>
      </w:r>
      <w:r w:rsidRPr="009A1113">
        <w:rPr>
          <w:vertAlign w:val="superscript"/>
        </w:rPr>
        <w:t>st</w:t>
      </w:r>
      <w:r w:rsidRPr="009A1113">
        <w:t xml:space="preserve"> year, ABD, etc.)?</w:t>
      </w:r>
      <w:r>
        <w:tab/>
        <w:t>__________________________</w:t>
      </w:r>
      <w:r w:rsidR="001D6B43">
        <w:t>___</w:t>
      </w:r>
    </w:p>
    <w:p w14:paraId="4B6F9C11" w14:textId="77777777" w:rsidR="00C1558D" w:rsidRPr="009A1113" w:rsidRDefault="00C1558D" w:rsidP="00C1558D"/>
    <w:p w14:paraId="13C3219A" w14:textId="77777777" w:rsidR="00C1558D" w:rsidRDefault="00C1558D" w:rsidP="00C1558D">
      <w:r>
        <w:t>Title of paper:</w:t>
      </w:r>
      <w:r w:rsidRPr="009A1113">
        <w:t xml:space="preserve">  </w:t>
      </w:r>
    </w:p>
    <w:p w14:paraId="3FECDA3A" w14:textId="33137E31" w:rsidR="00C1558D" w:rsidRPr="008772DC" w:rsidRDefault="00C1558D" w:rsidP="00C1558D">
      <w:pPr>
        <w:rPr>
          <w:u w:val="single"/>
        </w:rPr>
      </w:pPr>
      <w:r>
        <w:t>__________________________________________________________________</w:t>
      </w:r>
      <w:r>
        <w:rPr>
          <w:u w:val="single"/>
        </w:rPr>
        <w:t>___________</w:t>
      </w:r>
      <w:r w:rsidR="001D6B43">
        <w:rPr>
          <w:u w:val="single"/>
        </w:rPr>
        <w:t>________</w:t>
      </w:r>
    </w:p>
    <w:p w14:paraId="7C7CAF45" w14:textId="62599C7B" w:rsidR="00C1558D" w:rsidRDefault="00C1558D" w:rsidP="00C1558D">
      <w:r>
        <w:t>_____________________________________________________________________________</w:t>
      </w:r>
      <w:r w:rsidR="001D6B43">
        <w:rPr>
          <w:u w:val="single"/>
        </w:rPr>
        <w:t>________</w:t>
      </w:r>
    </w:p>
    <w:p w14:paraId="565CDFDA" w14:textId="77777777" w:rsidR="00C1558D" w:rsidRDefault="00C1558D" w:rsidP="00C1558D"/>
    <w:p w14:paraId="44049CB7" w14:textId="77777777" w:rsidR="00C1558D" w:rsidRPr="009A1113" w:rsidRDefault="00C1558D" w:rsidP="00C1558D">
      <w:r>
        <w:t>Briefly describe how you came to write the paper (as part of a course, thesis, or other project)</w:t>
      </w:r>
    </w:p>
    <w:p w14:paraId="7FFCEF3E" w14:textId="67DBD98D" w:rsidR="00C1558D" w:rsidRDefault="00C1558D" w:rsidP="00C1558D">
      <w:r>
        <w:t>_____________________________________________________________________________</w:t>
      </w:r>
      <w:r w:rsidR="001D6B43">
        <w:rPr>
          <w:u w:val="single"/>
        </w:rPr>
        <w:t>________</w:t>
      </w:r>
    </w:p>
    <w:p w14:paraId="25732AC4" w14:textId="7835EDF4" w:rsidR="00C1558D" w:rsidRDefault="00C1558D" w:rsidP="00C1558D">
      <w:r>
        <w:t>_____________________________________________________________________________</w:t>
      </w:r>
      <w:r w:rsidR="001D6B43">
        <w:rPr>
          <w:u w:val="single"/>
        </w:rPr>
        <w:t>________</w:t>
      </w:r>
      <w:r>
        <w:tab/>
      </w:r>
    </w:p>
    <w:p w14:paraId="4E3C63D0" w14:textId="04FFFA43" w:rsidR="00C1558D" w:rsidRDefault="00C1558D" w:rsidP="00C1558D">
      <w:r>
        <w:t>_____________________________________________________________________________</w:t>
      </w:r>
      <w:r w:rsidR="001D6B43">
        <w:rPr>
          <w:u w:val="single"/>
        </w:rPr>
        <w:t>________</w:t>
      </w:r>
      <w:r>
        <w:tab/>
      </w:r>
    </w:p>
    <w:p w14:paraId="7DCE0EC1" w14:textId="218DF930" w:rsidR="00C1558D" w:rsidRDefault="00C1558D" w:rsidP="00C1558D">
      <w:r>
        <w:t>_____________________________________________________________________________</w:t>
      </w:r>
      <w:r w:rsidR="001D6B43">
        <w:rPr>
          <w:u w:val="single"/>
        </w:rPr>
        <w:t>________</w:t>
      </w:r>
      <w:r>
        <w:tab/>
      </w:r>
    </w:p>
    <w:p w14:paraId="65190D67" w14:textId="41302C38" w:rsidR="00C1558D" w:rsidRDefault="00C1558D" w:rsidP="00C1558D">
      <w:r>
        <w:t>_____________________________________________________________________________</w:t>
      </w:r>
      <w:r w:rsidR="001D6B43">
        <w:rPr>
          <w:u w:val="single"/>
        </w:rPr>
        <w:t>________</w:t>
      </w:r>
      <w:r>
        <w:tab/>
      </w:r>
    </w:p>
    <w:p w14:paraId="0D241C09" w14:textId="77777777" w:rsidR="00C1558D" w:rsidRPr="00AC7E2B" w:rsidRDefault="00C1558D" w:rsidP="00C1558D">
      <w:pPr>
        <w:rPr>
          <w:u w:val="single"/>
        </w:rPr>
      </w:pPr>
    </w:p>
    <w:p w14:paraId="3D544329" w14:textId="5F81D712" w:rsidR="00C1558D" w:rsidRDefault="00C1558D" w:rsidP="00C1558D">
      <w:r w:rsidRPr="009A1113">
        <w:t>Submit this application form</w:t>
      </w:r>
      <w:r>
        <w:t xml:space="preserve"> and your paper</w:t>
      </w:r>
      <w:r w:rsidRPr="009A1113">
        <w:t xml:space="preserve"> electronically to </w:t>
      </w:r>
      <w:hyperlink r:id="rId8" w:history="1">
        <w:r w:rsidR="00EF5F64" w:rsidRPr="00520BBC">
          <w:rPr>
            <w:rStyle w:val="Hyperlink"/>
          </w:rPr>
          <w:t>preetha.mani@rutgers.edu</w:t>
        </w:r>
      </w:hyperlink>
      <w:r>
        <w:t xml:space="preserve"> with the subject line “Chakra Prize 202</w:t>
      </w:r>
      <w:r w:rsidR="00EF5F64">
        <w:t>6</w:t>
      </w:r>
      <w:r>
        <w:t xml:space="preserve"> Submission.” </w:t>
      </w:r>
    </w:p>
    <w:p w14:paraId="64A15715" w14:textId="77777777" w:rsidR="00C1558D" w:rsidRDefault="00C1558D" w:rsidP="00C1558D"/>
    <w:p w14:paraId="1C969CA5" w14:textId="77777777" w:rsidR="00C1558D" w:rsidRPr="00284B81" w:rsidRDefault="00C1558D" w:rsidP="00C1558D">
      <w:pPr>
        <w:jc w:val="center"/>
      </w:pPr>
      <w:r>
        <w:t>ALL APPLICATIONS AND PAPERS MUST BE RECEIVED BY</w:t>
      </w:r>
    </w:p>
    <w:p w14:paraId="59041B84" w14:textId="5C6A4C22" w:rsidR="00C1558D" w:rsidRPr="00284B81" w:rsidRDefault="00C1558D" w:rsidP="00C1558D">
      <w:pPr>
        <w:jc w:val="center"/>
        <w:rPr>
          <w:b/>
        </w:rPr>
      </w:pPr>
      <w:r w:rsidRPr="00284B81">
        <w:rPr>
          <w:b/>
        </w:rPr>
        <w:t xml:space="preserve">4:00 P.M. on </w:t>
      </w:r>
      <w:r w:rsidR="00EF5F64">
        <w:rPr>
          <w:b/>
        </w:rPr>
        <w:t>APRIL 3</w:t>
      </w:r>
      <w:r>
        <w:rPr>
          <w:b/>
        </w:rPr>
        <w:t>, 202</w:t>
      </w:r>
      <w:r w:rsidR="00EF5F64">
        <w:rPr>
          <w:b/>
        </w:rPr>
        <w:t>6</w:t>
      </w:r>
    </w:p>
    <w:p w14:paraId="1CFBDA8A" w14:textId="54AF3344" w:rsidR="00B049DF" w:rsidRPr="00C1558D" w:rsidRDefault="00B049DF" w:rsidP="00C1558D"/>
    <w:sectPr w:rsidR="00B049DF" w:rsidRPr="00C1558D" w:rsidSect="008E3B71">
      <w:headerReference w:type="default" r:id="rId9"/>
      <w:headerReference w:type="first" r:id="rId10"/>
      <w:pgSz w:w="12240" w:h="15840"/>
      <w:pgMar w:top="2016" w:right="1440" w:bottom="1296" w:left="1440" w:header="57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A6ECF" w14:textId="77777777" w:rsidR="00D857E6" w:rsidRDefault="00D857E6">
      <w:r>
        <w:separator/>
      </w:r>
    </w:p>
  </w:endnote>
  <w:endnote w:type="continuationSeparator" w:id="0">
    <w:p w14:paraId="3DABD897" w14:textId="77777777" w:rsidR="00D857E6" w:rsidRDefault="00D85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00500000000000000"/>
    <w:charset w:val="00"/>
    <w:family w:val="roman"/>
    <w:pitch w:val="variable"/>
    <w:sig w:usb0="E0002EFF" w:usb1="C000785B" w:usb2="00000009" w:usb3="00000000" w:csb0="000001F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ourier">
    <w:panose1 w:val="02000500000000000000"/>
    <w:charset w:val="00"/>
    <w:family w:val="modern"/>
    <w:notTrueType/>
    <w:pitch w:val="fixed"/>
    <w:sig w:usb0="00000003" w:usb1="00000000" w:usb2="00000000" w:usb3="00000000" w:csb0="00000001" w:csb1="00000000"/>
  </w:font>
  <w:font w:name="FormataBQ-Light">
    <w:altName w:val="Courier New"/>
    <w:panose1 w:val="020B0604020202020204"/>
    <w:charset w:val="00"/>
    <w:family w:val="auto"/>
    <w:pitch w:val="variable"/>
    <w:sig w:usb0="03000000" w:usb1="00000000" w:usb2="00000000" w:usb3="00000000" w:csb0="00000001" w:csb1="00000000"/>
  </w:font>
  <w:font w:name="Papyrus">
    <w:panose1 w:val="020B0602040200020303"/>
    <w:charset w:val="4D"/>
    <w:family w:val="swiss"/>
    <w:pitch w:val="variable"/>
    <w:sig w:usb0="A000007F" w:usb1="4000205B" w:usb2="00000000" w:usb3="00000000" w:csb0="000001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0C941" w14:textId="77777777" w:rsidR="00D857E6" w:rsidRDefault="00D857E6">
      <w:r>
        <w:separator/>
      </w:r>
    </w:p>
  </w:footnote>
  <w:footnote w:type="continuationSeparator" w:id="0">
    <w:p w14:paraId="1AB133D8" w14:textId="77777777" w:rsidR="00D857E6" w:rsidRDefault="00D85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88D77" w14:textId="77777777" w:rsidR="00247773" w:rsidRDefault="007A3986">
    <w:pPr>
      <w:pStyle w:val="Header"/>
      <w:spacing w:line="240" w:lineRule="auto"/>
      <w:ind w:left="-634"/>
    </w:pPr>
    <w:r>
      <w:rPr>
        <w:noProof/>
      </w:rPr>
      <w:drawing>
        <wp:inline distT="0" distB="0" distL="0" distR="0" wp14:anchorId="47A07021" wp14:editId="70FA7588">
          <wp:extent cx="1355090" cy="374650"/>
          <wp:effectExtent l="0" t="0" r="0" b="6350"/>
          <wp:docPr id="1" name="Picture 1" descr="RU_SIG_100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U_SIG_100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509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2D725" w14:textId="3DF95C25" w:rsidR="00247773" w:rsidRDefault="008E3B71" w:rsidP="00CC6F58">
    <w:pPr>
      <w:pStyle w:val="Header"/>
      <w:spacing w:line="240" w:lineRule="auto"/>
      <w:ind w:left="-634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DA68E5A" wp14:editId="38EC6227">
          <wp:simplePos x="0" y="0"/>
          <wp:positionH relativeFrom="column">
            <wp:posOffset>-374828</wp:posOffset>
          </wp:positionH>
          <wp:positionV relativeFrom="paragraph">
            <wp:posOffset>36118</wp:posOffset>
          </wp:positionV>
          <wp:extent cx="3053949" cy="519379"/>
          <wp:effectExtent l="0" t="0" r="0" b="0"/>
          <wp:wrapNone/>
          <wp:docPr id="111989335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989335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3949" cy="5193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6F58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0" wp14:anchorId="537BD08D" wp14:editId="52F8554F">
              <wp:simplePos x="0" y="0"/>
              <wp:positionH relativeFrom="page">
                <wp:posOffset>3704260</wp:posOffset>
              </wp:positionH>
              <wp:positionV relativeFrom="page">
                <wp:posOffset>347345</wp:posOffset>
              </wp:positionV>
              <wp:extent cx="2067560" cy="786130"/>
              <wp:effectExtent l="0" t="0" r="889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786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A8A12" w14:textId="77777777" w:rsidR="00B6703A" w:rsidRPr="006D3E80" w:rsidRDefault="00B6703A" w:rsidP="00B6703A">
                          <w:pPr>
                            <w:pStyle w:val="AddressBlockFormata"/>
                            <w:rPr>
                              <w:rFonts w:ascii="Verdana" w:hAnsi="Verdana"/>
                              <w:sz w:val="14"/>
                              <w:szCs w:val="14"/>
                            </w:rPr>
                          </w:pPr>
                          <w:r w:rsidRPr="006D3E80">
                            <w:rPr>
                              <w:rFonts w:ascii="Verdana" w:hAnsi="Verdana"/>
                              <w:sz w:val="14"/>
                              <w:szCs w:val="14"/>
                            </w:rPr>
                            <w:t>Rutgers, The State University of New Jersey</w:t>
                          </w:r>
                        </w:p>
                        <w:p w14:paraId="046F9E0C" w14:textId="2FE3F96A" w:rsidR="00B6703A" w:rsidRDefault="00CC6F58" w:rsidP="00B6703A">
                          <w:pPr>
                            <w:pStyle w:val="AddressBlockFormata"/>
                            <w:rPr>
                              <w:rFonts w:ascii="Verdana" w:hAnsi="Verdan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Verdana" w:hAnsi="Verdana"/>
                              <w:sz w:val="14"/>
                              <w:szCs w:val="14"/>
                            </w:rPr>
                            <w:t>Rutgers Academic Building</w:t>
                          </w:r>
                        </w:p>
                        <w:p w14:paraId="64A85EA5" w14:textId="4F6E2290" w:rsidR="00CC6F58" w:rsidRDefault="00CC6F58" w:rsidP="00B6703A">
                          <w:pPr>
                            <w:pStyle w:val="AddressBlockFormata"/>
                            <w:rPr>
                              <w:rFonts w:ascii="Verdana" w:hAnsi="Verdan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Verdana" w:hAnsi="Verdana"/>
                              <w:sz w:val="14"/>
                              <w:szCs w:val="14"/>
                            </w:rPr>
                            <w:t>15 Seminary Place, Room 6015</w:t>
                          </w:r>
                        </w:p>
                        <w:p w14:paraId="490EED1A" w14:textId="43387072" w:rsidR="00B6703A" w:rsidRPr="006D3E80" w:rsidRDefault="00CC6F58" w:rsidP="00B6703A">
                          <w:pPr>
                            <w:pStyle w:val="AddressBlockFormata"/>
                            <w:rPr>
                              <w:rFonts w:ascii="Verdana" w:hAnsi="Verdan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Verdana" w:hAnsi="Verdana"/>
                              <w:sz w:val="14"/>
                              <w:szCs w:val="14"/>
                            </w:rPr>
                            <w:t>New Brunswick</w:t>
                          </w:r>
                          <w:r w:rsidR="00B6703A">
                            <w:rPr>
                              <w:rFonts w:ascii="Verdana" w:hAnsi="Verdana"/>
                              <w:sz w:val="14"/>
                              <w:szCs w:val="14"/>
                            </w:rPr>
                            <w:t>, NJ 08</w:t>
                          </w:r>
                          <w:r>
                            <w:rPr>
                              <w:rFonts w:ascii="Verdana" w:hAnsi="Verdana"/>
                              <w:sz w:val="14"/>
                              <w:szCs w:val="14"/>
                            </w:rPr>
                            <w:t>901</w:t>
                          </w:r>
                        </w:p>
                        <w:p w14:paraId="5CAAE7DE" w14:textId="77777777" w:rsidR="00247773" w:rsidRPr="00F27F24" w:rsidRDefault="00247773">
                          <w:pPr>
                            <w:pStyle w:val="AddressBlockFormata"/>
                            <w:rPr>
                              <w:rFonts w:ascii="Verdana" w:hAnsi="Verdana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36576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7BD0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91.65pt;margin-top:27.35pt;width:162.8pt;height:61.9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" o:allowoverlap="f" stroked="f">
              <v:textbox inset="0,2.88pt,0,0">
                <w:txbxContent>
                  <w:p w14:paraId="385A8A12" w14:textId="77777777" w:rsidR="00B6703A" w:rsidRPr="006D3E80" w:rsidRDefault="00B6703A" w:rsidP="00B6703A">
                    <w:pPr>
                      <w:pStyle w:val="AddressBlockFormata"/>
                      <w:rPr>
                        <w:rFonts w:ascii="Verdana" w:hAnsi="Verdana"/>
                        <w:sz w:val="14"/>
                        <w:szCs w:val="14"/>
                      </w:rPr>
                    </w:pPr>
                    <w:r w:rsidRPr="006D3E80">
                      <w:rPr>
                        <w:rFonts w:ascii="Verdana" w:hAnsi="Verdana"/>
                        <w:sz w:val="14"/>
                        <w:szCs w:val="14"/>
                      </w:rPr>
                      <w:t>Rutgers, The State University of New Jersey</w:t>
                    </w:r>
                  </w:p>
                  <w:p w14:paraId="046F9E0C" w14:textId="2FE3F96A" w:rsidR="00B6703A" w:rsidRDefault="00CC6F58" w:rsidP="00B6703A">
                    <w:pPr>
                      <w:pStyle w:val="AddressBlockFormata"/>
                      <w:rPr>
                        <w:rFonts w:ascii="Verdana" w:hAnsi="Verdana"/>
                        <w:sz w:val="14"/>
                        <w:szCs w:val="14"/>
                      </w:rPr>
                    </w:pPr>
                    <w:r>
                      <w:rPr>
                        <w:rFonts w:ascii="Verdana" w:hAnsi="Verdana"/>
                        <w:sz w:val="14"/>
                        <w:szCs w:val="14"/>
                      </w:rPr>
                      <w:t>Rutgers Academic Building</w:t>
                    </w:r>
                  </w:p>
                  <w:p w14:paraId="64A85EA5" w14:textId="4F6E2290" w:rsidR="00CC6F58" w:rsidRDefault="00CC6F58" w:rsidP="00B6703A">
                    <w:pPr>
                      <w:pStyle w:val="AddressBlockFormata"/>
                      <w:rPr>
                        <w:rFonts w:ascii="Verdana" w:hAnsi="Verdana"/>
                        <w:sz w:val="14"/>
                        <w:szCs w:val="14"/>
                      </w:rPr>
                    </w:pPr>
                    <w:r>
                      <w:rPr>
                        <w:rFonts w:ascii="Verdana" w:hAnsi="Verdana"/>
                        <w:sz w:val="14"/>
                        <w:szCs w:val="14"/>
                      </w:rPr>
                      <w:t>15 Seminary Place, Room 6015</w:t>
                    </w:r>
                  </w:p>
                  <w:p w14:paraId="490EED1A" w14:textId="43387072" w:rsidR="00B6703A" w:rsidRPr="006D3E80" w:rsidRDefault="00CC6F58" w:rsidP="00B6703A">
                    <w:pPr>
                      <w:pStyle w:val="AddressBlockFormata"/>
                      <w:rPr>
                        <w:rFonts w:ascii="Verdana" w:hAnsi="Verdana"/>
                        <w:sz w:val="14"/>
                        <w:szCs w:val="14"/>
                      </w:rPr>
                    </w:pPr>
                    <w:r>
                      <w:rPr>
                        <w:rFonts w:ascii="Verdana" w:hAnsi="Verdana"/>
                        <w:sz w:val="14"/>
                        <w:szCs w:val="14"/>
                      </w:rPr>
                      <w:t>New Brunswick</w:t>
                    </w:r>
                    <w:r w:rsidR="00B6703A">
                      <w:rPr>
                        <w:rFonts w:ascii="Verdana" w:hAnsi="Verdana"/>
                        <w:sz w:val="14"/>
                        <w:szCs w:val="14"/>
                      </w:rPr>
                      <w:t>, NJ 08</w:t>
                    </w:r>
                    <w:r>
                      <w:rPr>
                        <w:rFonts w:ascii="Verdana" w:hAnsi="Verdana"/>
                        <w:sz w:val="14"/>
                        <w:szCs w:val="14"/>
                      </w:rPr>
                      <w:t>901</w:t>
                    </w:r>
                  </w:p>
                  <w:p w14:paraId="5CAAE7DE" w14:textId="77777777" w:rsidR="00247773" w:rsidRPr="00F27F24" w:rsidRDefault="00247773">
                    <w:pPr>
                      <w:pStyle w:val="AddressBlockFormata"/>
                      <w:rPr>
                        <w:rFonts w:ascii="Verdana" w:hAnsi="Verdana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A3986"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0" wp14:anchorId="2686B574" wp14:editId="6CCD919A">
              <wp:simplePos x="0" y="0"/>
              <wp:positionH relativeFrom="page">
                <wp:posOffset>5772150</wp:posOffset>
              </wp:positionH>
              <wp:positionV relativeFrom="page">
                <wp:posOffset>342900</wp:posOffset>
              </wp:positionV>
              <wp:extent cx="1695450" cy="685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534C73" w14:textId="77777777" w:rsidR="002624B2" w:rsidRDefault="003C25BF">
                          <w:pPr>
                            <w:pStyle w:val="AddressBlockFormata"/>
                            <w:rPr>
                              <w:rFonts w:ascii="Verdana" w:hAnsi="Verdana"/>
                              <w:sz w:val="14"/>
                              <w:szCs w:val="14"/>
                            </w:rPr>
                          </w:pPr>
                          <w:r w:rsidRPr="00F27F24">
                            <w:rPr>
                              <w:rFonts w:ascii="Verdana" w:hAnsi="Verdana"/>
                              <w:sz w:val="14"/>
                              <w:szCs w:val="14"/>
                            </w:rPr>
                            <w:t xml:space="preserve">Web: </w:t>
                          </w:r>
                          <w:hyperlink r:id="rId3" w:history="1">
                            <w:r w:rsidR="002624B2" w:rsidRPr="009B3DE0">
                              <w:rPr>
                                <w:rStyle w:val="Hyperlink"/>
                                <w:rFonts w:ascii="Verdana" w:hAnsi="Verdana"/>
                                <w:sz w:val="14"/>
                                <w:szCs w:val="14"/>
                              </w:rPr>
                              <w:t>http://southasia.rutgers.edu/</w:t>
                            </w:r>
                          </w:hyperlink>
                        </w:p>
                        <w:p w14:paraId="7CA8A733" w14:textId="64BA2F29" w:rsidR="00247773" w:rsidRPr="00F27F24" w:rsidRDefault="003C25BF">
                          <w:pPr>
                            <w:pStyle w:val="AddressBlockFormata"/>
                            <w:rPr>
                              <w:rFonts w:ascii="Verdana" w:hAnsi="Verdana"/>
                              <w:sz w:val="14"/>
                              <w:szCs w:val="14"/>
                            </w:rPr>
                          </w:pPr>
                          <w:r w:rsidRPr="00F27F24">
                            <w:rPr>
                              <w:rFonts w:ascii="Verdana" w:hAnsi="Verdana"/>
                              <w:sz w:val="14"/>
                              <w:szCs w:val="14"/>
                            </w:rPr>
                            <w:t xml:space="preserve">Phone: </w:t>
                          </w:r>
                          <w:r w:rsidR="00B6703A">
                            <w:rPr>
                              <w:rFonts w:ascii="Verdana" w:hAnsi="Verdana"/>
                              <w:sz w:val="14"/>
                              <w:szCs w:val="14"/>
                            </w:rPr>
                            <w:t>848-</w:t>
                          </w:r>
                          <w:r w:rsidR="00CC6F58">
                            <w:rPr>
                              <w:rFonts w:ascii="Verdana" w:hAnsi="Verdana"/>
                              <w:sz w:val="14"/>
                              <w:szCs w:val="14"/>
                            </w:rPr>
                            <w:t>932-0465</w:t>
                          </w:r>
                        </w:p>
                        <w:p w14:paraId="6D233E0B" w14:textId="77777777" w:rsidR="00247773" w:rsidRPr="00F27F24" w:rsidRDefault="00247773">
                          <w:pPr>
                            <w:pStyle w:val="AddressBlockFormata"/>
                            <w:rPr>
                              <w:rFonts w:ascii="Verdana" w:hAnsi="Verdana"/>
                              <w:sz w:val="14"/>
                              <w:szCs w:val="14"/>
                            </w:rPr>
                          </w:pPr>
                          <w:r w:rsidRPr="00F27F24">
                            <w:rPr>
                              <w:rFonts w:ascii="Verdana" w:hAnsi="Verdana"/>
                              <w:sz w:val="14"/>
                              <w:szCs w:val="14"/>
                            </w:rPr>
                            <w:t xml:space="preserve">Fax: </w:t>
                          </w:r>
                          <w:r w:rsidR="00B6703A">
                            <w:rPr>
                              <w:rFonts w:ascii="Verdana" w:hAnsi="Verdana"/>
                              <w:sz w:val="14"/>
                              <w:szCs w:val="14"/>
                            </w:rPr>
                            <w:t>732-445-0012</w:t>
                          </w:r>
                        </w:p>
                        <w:p w14:paraId="7C102933" w14:textId="77777777" w:rsidR="00247773" w:rsidRDefault="00247773">
                          <w:pPr>
                            <w:pStyle w:val="AddressBlockFormata"/>
                          </w:pPr>
                        </w:p>
                        <w:p w14:paraId="13097773" w14:textId="77777777" w:rsidR="00247773" w:rsidRDefault="00247773">
                          <w:pPr>
                            <w:pStyle w:val="AddressBlockFormata"/>
                          </w:pPr>
                        </w:p>
                      </w:txbxContent>
                    </wps:txbx>
                    <wps:bodyPr rot="0" vert="horz" wrap="square" lIns="0" tIns="36576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86B574" id="Text Box 2" o:spid="_x0000_s1027" type="#_x0000_t202" style="position:absolute;left:0;text-align:left;margin-left:454.5pt;margin-top:27pt;width:133.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" o:allowoverlap="f" filled="f" stroked="f">
              <v:textbox inset="0,2.88pt,0,0">
                <w:txbxContent>
                  <w:p w14:paraId="1E534C73" w14:textId="77777777" w:rsidR="002624B2" w:rsidRDefault="003C25BF">
                    <w:pPr>
                      <w:pStyle w:val="AddressBlockFormata"/>
                      <w:rPr>
                        <w:rFonts w:ascii="Verdana" w:hAnsi="Verdana"/>
                        <w:sz w:val="14"/>
                        <w:szCs w:val="14"/>
                      </w:rPr>
                    </w:pPr>
                    <w:r w:rsidRPr="00F27F24">
                      <w:rPr>
                        <w:rFonts w:ascii="Verdana" w:hAnsi="Verdana"/>
                        <w:sz w:val="14"/>
                        <w:szCs w:val="14"/>
                      </w:rPr>
                      <w:t xml:space="preserve">Web: </w:t>
                    </w:r>
                    <w:hyperlink r:id="rId4" w:history="1">
                      <w:r w:rsidR="002624B2" w:rsidRPr="009B3DE0">
                        <w:rPr>
                          <w:rStyle w:val="Hyperlink"/>
                          <w:rFonts w:ascii="Verdana" w:hAnsi="Verdana"/>
                          <w:sz w:val="14"/>
                          <w:szCs w:val="14"/>
                        </w:rPr>
                        <w:t>http://southasia.rutgers.edu/</w:t>
                      </w:r>
                    </w:hyperlink>
                  </w:p>
                  <w:p w14:paraId="7CA8A733" w14:textId="64BA2F29" w:rsidR="00247773" w:rsidRPr="00F27F24" w:rsidRDefault="003C25BF">
                    <w:pPr>
                      <w:pStyle w:val="AddressBlockFormata"/>
                      <w:rPr>
                        <w:rFonts w:ascii="Verdana" w:hAnsi="Verdana"/>
                        <w:sz w:val="14"/>
                        <w:szCs w:val="14"/>
                      </w:rPr>
                    </w:pPr>
                    <w:r w:rsidRPr="00F27F24">
                      <w:rPr>
                        <w:rFonts w:ascii="Verdana" w:hAnsi="Verdana"/>
                        <w:sz w:val="14"/>
                        <w:szCs w:val="14"/>
                      </w:rPr>
                      <w:t xml:space="preserve">Phone: </w:t>
                    </w:r>
                    <w:r w:rsidR="00B6703A">
                      <w:rPr>
                        <w:rFonts w:ascii="Verdana" w:hAnsi="Verdana"/>
                        <w:sz w:val="14"/>
                        <w:szCs w:val="14"/>
                      </w:rPr>
                      <w:t>848-</w:t>
                    </w:r>
                    <w:r w:rsidR="00CC6F58">
                      <w:rPr>
                        <w:rFonts w:ascii="Verdana" w:hAnsi="Verdana"/>
                        <w:sz w:val="14"/>
                        <w:szCs w:val="14"/>
                      </w:rPr>
                      <w:t>932-0465</w:t>
                    </w:r>
                  </w:p>
                  <w:p w14:paraId="6D233E0B" w14:textId="77777777" w:rsidR="00247773" w:rsidRPr="00F27F24" w:rsidRDefault="00247773">
                    <w:pPr>
                      <w:pStyle w:val="AddressBlockFormata"/>
                      <w:rPr>
                        <w:rFonts w:ascii="Verdana" w:hAnsi="Verdana"/>
                        <w:sz w:val="14"/>
                        <w:szCs w:val="14"/>
                      </w:rPr>
                    </w:pPr>
                    <w:r w:rsidRPr="00F27F24">
                      <w:rPr>
                        <w:rFonts w:ascii="Verdana" w:hAnsi="Verdana"/>
                        <w:sz w:val="14"/>
                        <w:szCs w:val="14"/>
                      </w:rPr>
                      <w:t xml:space="preserve">Fax: </w:t>
                    </w:r>
                    <w:r w:rsidR="00B6703A">
                      <w:rPr>
                        <w:rFonts w:ascii="Verdana" w:hAnsi="Verdana"/>
                        <w:sz w:val="14"/>
                        <w:szCs w:val="14"/>
                      </w:rPr>
                      <w:t>732-445-0012</w:t>
                    </w:r>
                  </w:p>
                  <w:p w14:paraId="7C102933" w14:textId="77777777" w:rsidR="00247773" w:rsidRDefault="00247773">
                    <w:pPr>
                      <w:pStyle w:val="AddressBlockFormata"/>
                    </w:pPr>
                  </w:p>
                  <w:p w14:paraId="13097773" w14:textId="77777777" w:rsidR="00247773" w:rsidRDefault="00247773">
                    <w:pPr>
                      <w:pStyle w:val="AddressBlockFormata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63114"/>
    <w:multiLevelType w:val="hybridMultilevel"/>
    <w:tmpl w:val="289C4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05FF"/>
    <w:multiLevelType w:val="hybridMultilevel"/>
    <w:tmpl w:val="65748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3CC0A6D"/>
    <w:multiLevelType w:val="hybridMultilevel"/>
    <w:tmpl w:val="6DC0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9B76FC"/>
    <w:multiLevelType w:val="hybridMultilevel"/>
    <w:tmpl w:val="04D6DE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54423872">
    <w:abstractNumId w:val="2"/>
  </w:num>
  <w:num w:numId="2" w16cid:durableId="89395103">
    <w:abstractNumId w:val="0"/>
  </w:num>
  <w:num w:numId="3" w16cid:durableId="457142765">
    <w:abstractNumId w:val="3"/>
  </w:num>
  <w:num w:numId="4" w16cid:durableId="943612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0B5"/>
    <w:rsid w:val="00057815"/>
    <w:rsid w:val="000A6391"/>
    <w:rsid w:val="001420D6"/>
    <w:rsid w:val="0014282C"/>
    <w:rsid w:val="001B6030"/>
    <w:rsid w:val="001D6B43"/>
    <w:rsid w:val="0023318F"/>
    <w:rsid w:val="00247773"/>
    <w:rsid w:val="002570B5"/>
    <w:rsid w:val="002624B2"/>
    <w:rsid w:val="002860D0"/>
    <w:rsid w:val="003110BE"/>
    <w:rsid w:val="003C1CCA"/>
    <w:rsid w:val="003C25BF"/>
    <w:rsid w:val="003D10BF"/>
    <w:rsid w:val="0045693A"/>
    <w:rsid w:val="004A34CA"/>
    <w:rsid w:val="00543B02"/>
    <w:rsid w:val="005915AB"/>
    <w:rsid w:val="005A3919"/>
    <w:rsid w:val="005B4E86"/>
    <w:rsid w:val="006A080D"/>
    <w:rsid w:val="006A1AD8"/>
    <w:rsid w:val="006B6C89"/>
    <w:rsid w:val="007025FF"/>
    <w:rsid w:val="007639CE"/>
    <w:rsid w:val="007A2DDE"/>
    <w:rsid w:val="007A3986"/>
    <w:rsid w:val="007F0E86"/>
    <w:rsid w:val="00820AE2"/>
    <w:rsid w:val="00864571"/>
    <w:rsid w:val="008E3B71"/>
    <w:rsid w:val="008E707F"/>
    <w:rsid w:val="00933FA8"/>
    <w:rsid w:val="0097129C"/>
    <w:rsid w:val="009A3314"/>
    <w:rsid w:val="00A062E3"/>
    <w:rsid w:val="00A47CF0"/>
    <w:rsid w:val="00A62B73"/>
    <w:rsid w:val="00A65B80"/>
    <w:rsid w:val="00AD6963"/>
    <w:rsid w:val="00B049DF"/>
    <w:rsid w:val="00B158AD"/>
    <w:rsid w:val="00B6703A"/>
    <w:rsid w:val="00B70B38"/>
    <w:rsid w:val="00BA0EC8"/>
    <w:rsid w:val="00C1558D"/>
    <w:rsid w:val="00C80C3D"/>
    <w:rsid w:val="00CB35C0"/>
    <w:rsid w:val="00CC6F58"/>
    <w:rsid w:val="00CE553C"/>
    <w:rsid w:val="00CE6136"/>
    <w:rsid w:val="00D24763"/>
    <w:rsid w:val="00D8014A"/>
    <w:rsid w:val="00D857E6"/>
    <w:rsid w:val="00DA0781"/>
    <w:rsid w:val="00E569B9"/>
    <w:rsid w:val="00EE07C7"/>
    <w:rsid w:val="00EF5F64"/>
    <w:rsid w:val="00F05E34"/>
    <w:rsid w:val="00F27F24"/>
    <w:rsid w:val="00F41821"/>
    <w:rsid w:val="00FA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6CC746"/>
  <w15:docId w15:val="{3CE91384-3FFA-4088-B522-90ABE3F87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Palatino" w:hAnsi="Palatin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spacing w:line="230" w:lineRule="exact"/>
    </w:pPr>
    <w:rPr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PlainText">
    <w:name w:val="Plain Text"/>
    <w:basedOn w:val="Normal"/>
    <w:rPr>
      <w:rFonts w:ascii="Courier" w:hAnsi="Courier"/>
    </w:rPr>
  </w:style>
  <w:style w:type="paragraph" w:customStyle="1" w:styleId="AddressBlockFormata">
    <w:name w:val="Address Block (Formata)"/>
    <w:pPr>
      <w:suppressAutoHyphens/>
      <w:spacing w:line="220" w:lineRule="exact"/>
      <w:ind w:left="130" w:hanging="130"/>
    </w:pPr>
    <w:rPr>
      <w:rFonts w:ascii="FormataBQ-Light" w:hAnsi="FormataBQ-Light"/>
      <w:noProof/>
      <w:sz w:val="15"/>
    </w:rPr>
  </w:style>
  <w:style w:type="paragraph" w:customStyle="1" w:styleId="Letterbody">
    <w:name w:val="Letter body"/>
    <w:basedOn w:val="PlainText"/>
    <w:pPr>
      <w:widowControl w:val="0"/>
      <w:spacing w:line="260" w:lineRule="exact"/>
    </w:pPr>
    <w:rPr>
      <w:rFonts w:ascii="Palatino" w:hAnsi="Palatino"/>
      <w:sz w:val="21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5F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etha.mani@rutgers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southasia.rutgers.edu/" TargetMode="External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4" Type="http://schemas.openxmlformats.org/officeDocument/2006/relationships/hyperlink" Target="http://southasia.rutgers.ed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adams\LOCALS~1\Temp\SAS%20Stationery%20Template%20Scarl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53599-5C02-4AF0-AFD8-6039E7EF1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C:\DOCUME~1\madams\LOCALS~1\Temp\SAS Stationery Template Scarlet.dotx</Template>
  <TotalTime>1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 XX, XXXX</vt:lpstr>
    </vt:vector>
  </TitlesOfParts>
  <Company>Rutgers, The State University of New Jersey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 XX, XXXX</dc:title>
  <dc:subject/>
  <dc:creator>Martine  Adams</dc:creator>
  <cp:keywords/>
  <cp:lastModifiedBy>Preetha Mani</cp:lastModifiedBy>
  <cp:revision>3</cp:revision>
  <cp:lastPrinted>2007-01-24T14:28:00Z</cp:lastPrinted>
  <dcterms:created xsi:type="dcterms:W3CDTF">2026-03-06T16:11:00Z</dcterms:created>
  <dcterms:modified xsi:type="dcterms:W3CDTF">2026-03-09T14:30:00Z</dcterms:modified>
</cp:coreProperties>
</file>