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7F600" w14:textId="6990B5C1" w:rsidR="00B049DF" w:rsidRDefault="00B049DF" w:rsidP="00B049DF">
      <w:pPr>
        <w:jc w:val="center"/>
        <w:rPr>
          <w:rFonts w:ascii="Papyrus" w:hAnsi="Papyrus"/>
          <w:sz w:val="36"/>
          <w:szCs w:val="36"/>
        </w:rPr>
      </w:pPr>
      <w:r>
        <w:rPr>
          <w:rFonts w:ascii="Papyrus" w:hAnsi="Papyrus"/>
          <w:sz w:val="36"/>
          <w:szCs w:val="36"/>
        </w:rPr>
        <w:t>Research/Travel Award Application 202</w:t>
      </w:r>
      <w:r w:rsidR="00D70C96">
        <w:rPr>
          <w:rFonts w:ascii="Papyrus" w:hAnsi="Papyrus"/>
          <w:sz w:val="36"/>
          <w:szCs w:val="36"/>
        </w:rPr>
        <w:t>6</w:t>
      </w:r>
    </w:p>
    <w:p w14:paraId="6735537C" w14:textId="6A0E4C62" w:rsidR="00B049DF" w:rsidRDefault="00B049DF" w:rsidP="00B049DF">
      <w:pPr>
        <w:jc w:val="center"/>
        <w:rPr>
          <w:rFonts w:ascii="Papyrus" w:hAnsi="Papyrus"/>
          <w:color w:val="C00000"/>
          <w:sz w:val="36"/>
          <w:szCs w:val="36"/>
        </w:rPr>
      </w:pPr>
      <w:r w:rsidRPr="006C34EF">
        <w:rPr>
          <w:rFonts w:ascii="Papyrus" w:hAnsi="Papyrus"/>
          <w:color w:val="C00000"/>
          <w:sz w:val="36"/>
          <w:szCs w:val="36"/>
        </w:rPr>
        <w:t>South Asian Studies Program</w:t>
      </w:r>
      <w:r>
        <w:rPr>
          <w:rFonts w:ascii="Papyrus" w:hAnsi="Papyrus"/>
          <w:color w:val="C00000"/>
          <w:sz w:val="36"/>
          <w:szCs w:val="36"/>
        </w:rPr>
        <w:t xml:space="preserve"> </w:t>
      </w:r>
    </w:p>
    <w:p w14:paraId="555CF420" w14:textId="77777777" w:rsidR="00B049DF" w:rsidRDefault="00B049DF" w:rsidP="00B049DF">
      <w:pPr>
        <w:jc w:val="center"/>
        <w:rPr>
          <w:rFonts w:ascii="Papyrus" w:hAnsi="Papyrus"/>
          <w:color w:val="C00000"/>
          <w:sz w:val="36"/>
          <w:szCs w:val="36"/>
        </w:rPr>
      </w:pPr>
    </w:p>
    <w:p w14:paraId="03D0B50F" w14:textId="18301934" w:rsidR="00B049DF" w:rsidRPr="00D61AF4" w:rsidRDefault="00B049DF" w:rsidP="00B049DF">
      <w:pPr>
        <w:tabs>
          <w:tab w:val="left" w:pos="4320"/>
        </w:tabs>
        <w:rPr>
          <w:u w:val="single"/>
        </w:rPr>
      </w:pPr>
      <w:r w:rsidRPr="009A1113">
        <w:t>Name __</w:t>
      </w:r>
      <w:r>
        <w:t>_________</w:t>
      </w:r>
      <w:r w:rsidRPr="009A1113">
        <w:t>_</w:t>
      </w:r>
      <w:r>
        <w:t>_________________</w:t>
      </w:r>
      <w:r>
        <w:tab/>
        <w:t>Email address:</w:t>
      </w:r>
      <w:r>
        <w:tab/>
        <w:t>________________________________</w:t>
      </w:r>
    </w:p>
    <w:p w14:paraId="78BEC156" w14:textId="71DB5B6D" w:rsidR="00B049DF" w:rsidRPr="009A1113" w:rsidRDefault="00B049DF" w:rsidP="00B049DF">
      <w:pPr>
        <w:tabs>
          <w:tab w:val="left" w:pos="1440"/>
        </w:tabs>
      </w:pPr>
      <w:r>
        <w:t>Street address</w:t>
      </w:r>
      <w:r>
        <w:tab/>
      </w:r>
      <w:r w:rsidRPr="009A1113">
        <w:t>_______________________</w:t>
      </w:r>
      <w:r>
        <w:t>________________________________________________</w:t>
      </w:r>
    </w:p>
    <w:p w14:paraId="490BE59F" w14:textId="77777777" w:rsidR="00B049DF" w:rsidRDefault="00B049DF" w:rsidP="00B049DF"/>
    <w:p w14:paraId="6874D575" w14:textId="2807DFDA" w:rsidR="00B049DF" w:rsidRPr="009A1113" w:rsidRDefault="00B049DF" w:rsidP="00B049DF">
      <w:pPr>
        <w:tabs>
          <w:tab w:val="left" w:pos="5400"/>
        </w:tabs>
      </w:pPr>
      <w:r>
        <w:t xml:space="preserve">Are you:          </w:t>
      </w:r>
      <w:r w:rsidRPr="009A1113">
        <w:t>___ an undergraduate; if so,</w:t>
      </w:r>
      <w:r>
        <w:t xml:space="preserve"> what year?</w:t>
      </w:r>
      <w:r>
        <w:tab/>
        <w:t>____________________________________</w:t>
      </w:r>
    </w:p>
    <w:p w14:paraId="652DDB65" w14:textId="0D17B206" w:rsidR="00B049DF" w:rsidRDefault="00B049DF" w:rsidP="00B049DF">
      <w:pPr>
        <w:tabs>
          <w:tab w:val="left" w:pos="5400"/>
        </w:tabs>
        <w:ind w:left="3900"/>
      </w:pPr>
      <w:r w:rsidRPr="009A1113">
        <w:t xml:space="preserve">what college? </w:t>
      </w:r>
      <w:r>
        <w:t xml:space="preserve">  </w:t>
      </w:r>
      <w:r w:rsidRPr="009A1113">
        <w:t>________________________</w:t>
      </w:r>
      <w:r>
        <w:t>____________</w:t>
      </w:r>
    </w:p>
    <w:p w14:paraId="2B468F21" w14:textId="216BD910" w:rsidR="00B049DF" w:rsidRPr="009A1113" w:rsidRDefault="00B049DF" w:rsidP="00B049DF">
      <w:pPr>
        <w:tabs>
          <w:tab w:val="left" w:pos="5400"/>
        </w:tabs>
        <w:ind w:left="3900"/>
      </w:pPr>
      <w:r>
        <w:t>what major?</w:t>
      </w:r>
      <w:r>
        <w:tab/>
        <w:t>____________________________________</w:t>
      </w:r>
    </w:p>
    <w:p w14:paraId="4CEDABDF" w14:textId="4744E796" w:rsidR="00B049DF" w:rsidRPr="00837D60" w:rsidRDefault="00B049DF" w:rsidP="00B049DF">
      <w:pPr>
        <w:tabs>
          <w:tab w:val="left" w:pos="6120"/>
        </w:tabs>
        <w:rPr>
          <w:u w:val="single"/>
        </w:rPr>
      </w:pPr>
      <w:r>
        <w:t xml:space="preserve">                        </w:t>
      </w:r>
      <w:r w:rsidRPr="009A1113">
        <w:t>___ a graduate s</w:t>
      </w:r>
      <w:r>
        <w:t>tudent; if so, what department?</w:t>
      </w:r>
      <w:r>
        <w:tab/>
        <w:t>_____________________________</w:t>
      </w:r>
    </w:p>
    <w:p w14:paraId="54E75D68" w14:textId="27B92708" w:rsidR="00B049DF" w:rsidRPr="009A1113" w:rsidRDefault="00B049DF" w:rsidP="00B049DF">
      <w:pPr>
        <w:tabs>
          <w:tab w:val="left" w:pos="6120"/>
        </w:tabs>
      </w:pPr>
      <w:r>
        <w:t xml:space="preserve">                                              </w:t>
      </w:r>
      <w:r w:rsidRPr="009A1113">
        <w:t>what status (1</w:t>
      </w:r>
      <w:r w:rsidRPr="009A1113">
        <w:rPr>
          <w:vertAlign w:val="superscript"/>
        </w:rPr>
        <w:t>st</w:t>
      </w:r>
      <w:r w:rsidRPr="009A1113">
        <w:t xml:space="preserve"> year, ABD, etc.)?</w:t>
      </w:r>
      <w:r>
        <w:tab/>
        <w:t>_____________________________</w:t>
      </w:r>
    </w:p>
    <w:p w14:paraId="4AF73EFD" w14:textId="77777777" w:rsidR="00B049DF" w:rsidRDefault="00B049DF" w:rsidP="00B049DF"/>
    <w:p w14:paraId="0A385272" w14:textId="4462B330" w:rsidR="00B049DF" w:rsidRDefault="00B049DF" w:rsidP="00B049DF">
      <w:r>
        <w:t>Other funding you have received (from Rutgers or external sources) for the period of research/travel: ______________________________________________________________________</w:t>
      </w:r>
    </w:p>
    <w:p w14:paraId="2DBF8D6C" w14:textId="1D8D66EF" w:rsidR="00B049DF" w:rsidRDefault="00B049DF" w:rsidP="00B049DF">
      <w:r>
        <w:t>_____________________________________________________________________________________</w:t>
      </w:r>
    </w:p>
    <w:p w14:paraId="28A12FF1" w14:textId="77777777" w:rsidR="00B049DF" w:rsidRDefault="00B049DF" w:rsidP="00B049DF"/>
    <w:p w14:paraId="4AB903DF" w14:textId="263992E5" w:rsidR="00B049DF" w:rsidRPr="008C378C" w:rsidRDefault="00B049DF" w:rsidP="00B049DF">
      <w:r>
        <w:t>Other funding sources for which you have applied: _______________________________________</w:t>
      </w:r>
    </w:p>
    <w:p w14:paraId="36D65B41" w14:textId="4A903C7E" w:rsidR="00B049DF" w:rsidRPr="008C378C" w:rsidRDefault="00B049DF" w:rsidP="00B049DF">
      <w:pPr>
        <w:rPr>
          <w:b/>
          <w:bCs/>
        </w:rPr>
      </w:pPr>
      <w:r w:rsidRPr="008C378C">
        <w:rPr>
          <w:b/>
          <w:bCs/>
        </w:rPr>
        <w:t>______________________________________________________________________</w:t>
      </w:r>
      <w:r>
        <w:rPr>
          <w:b/>
          <w:bCs/>
        </w:rPr>
        <w:t>_______________</w:t>
      </w:r>
    </w:p>
    <w:p w14:paraId="58778CE7" w14:textId="77777777" w:rsidR="00B049DF" w:rsidRPr="009A1113" w:rsidRDefault="00B049DF" w:rsidP="00B049DF"/>
    <w:p w14:paraId="7D654DE9" w14:textId="61AE1698" w:rsidR="00B049DF" w:rsidRDefault="00B049DF" w:rsidP="00B049DF">
      <w:r>
        <w:t xml:space="preserve">Amount requested </w:t>
      </w:r>
      <w:r w:rsidRPr="005F3FE6">
        <w:rPr>
          <w:u w:val="single"/>
        </w:rPr>
        <w:t>($</w:t>
      </w:r>
      <w:r w:rsidR="00D70C96">
        <w:rPr>
          <w:u w:val="single"/>
        </w:rPr>
        <w:t>500</w:t>
      </w:r>
      <w:r w:rsidRPr="005F3FE6">
        <w:rPr>
          <w:u w:val="single"/>
        </w:rPr>
        <w:t xml:space="preserve"> Maximum </w:t>
      </w:r>
      <w:r>
        <w:rPr>
          <w:u w:val="single"/>
        </w:rPr>
        <w:t>award amount</w:t>
      </w:r>
      <w:r w:rsidRPr="005F3FE6">
        <w:rPr>
          <w:u w:val="single"/>
        </w:rPr>
        <w:t>)</w:t>
      </w:r>
      <w:r>
        <w:rPr>
          <w:u w:val="single"/>
        </w:rPr>
        <w:t>:</w:t>
      </w:r>
      <w:r w:rsidRPr="005F3FE6">
        <w:t xml:space="preserve"> </w:t>
      </w:r>
    </w:p>
    <w:p w14:paraId="326AD53D" w14:textId="77777777" w:rsidR="00B049DF" w:rsidRDefault="00B049DF" w:rsidP="00B049DF">
      <w:pPr>
        <w:rPr>
          <w:u w:val="single"/>
        </w:rPr>
      </w:pPr>
    </w:p>
    <w:p w14:paraId="478346B9" w14:textId="77777777" w:rsidR="00B049DF" w:rsidRDefault="00B049DF" w:rsidP="00B049DF">
      <w:r>
        <w:t>Please summarize below the research and/or travel that this award will fund:</w:t>
      </w:r>
    </w:p>
    <w:p w14:paraId="123CFE94" w14:textId="61287A69" w:rsidR="00B049DF" w:rsidRDefault="00B049DF" w:rsidP="00B049DF">
      <w:r>
        <w:t>_____________________________________________________________________________________</w:t>
      </w:r>
    </w:p>
    <w:p w14:paraId="48FF1F4C" w14:textId="5245E5C5" w:rsidR="00B049DF" w:rsidRDefault="00B049DF" w:rsidP="00B049DF">
      <w:r>
        <w:t>_____________________________________________________________________________________</w:t>
      </w:r>
    </w:p>
    <w:p w14:paraId="7E6094E6" w14:textId="7E133B03" w:rsidR="00B049DF" w:rsidRDefault="00B049DF" w:rsidP="00B049DF">
      <w:r>
        <w:t>_____________________________________________________________________________________</w:t>
      </w:r>
    </w:p>
    <w:p w14:paraId="22E5D510" w14:textId="77777777" w:rsidR="00B049DF" w:rsidRDefault="00B049DF" w:rsidP="00B049DF">
      <w:r>
        <w:t>_____________________________________________________________________________________</w:t>
      </w:r>
    </w:p>
    <w:p w14:paraId="5A3D4A24" w14:textId="42CBE2BE" w:rsidR="00B049DF" w:rsidRPr="00CC5E9B" w:rsidRDefault="00B049DF" w:rsidP="00B049DF">
      <w:pPr>
        <w:rPr>
          <w:u w:val="single"/>
        </w:rPr>
      </w:pPr>
    </w:p>
    <w:p w14:paraId="7C523A64" w14:textId="77777777" w:rsidR="00B049DF" w:rsidRDefault="00B049DF" w:rsidP="00B049DF">
      <w:r>
        <w:t>Attach separately, in no more than one single-spaced page, a description of your research and travel plans, indicating how these plans fit in with your larger educational goals. Provide a brief itinerary and budget as part of this description. Please include both anticipated funds from other sources and list other fellowships/grants applied for.</w:t>
      </w:r>
    </w:p>
    <w:p w14:paraId="7996FD12" w14:textId="77777777" w:rsidR="00B049DF" w:rsidRDefault="00B049DF" w:rsidP="00B049DF"/>
    <w:p w14:paraId="3077875D" w14:textId="3430C044" w:rsidR="00B049DF" w:rsidRDefault="00B049DF" w:rsidP="00B049DF">
      <w:r>
        <w:t xml:space="preserve">Submit this form, along with the description of your project, as a single PDF electronically to </w:t>
      </w:r>
      <w:hyperlink r:id="rId8" w:history="1">
        <w:r w:rsidR="00D70C96" w:rsidRPr="00520BBC">
          <w:rPr>
            <w:rStyle w:val="Hyperlink"/>
          </w:rPr>
          <w:t>preetha.mani@rutgers.edu</w:t>
        </w:r>
      </w:hyperlink>
      <w:r>
        <w:t xml:space="preserve"> with the subject line “SASP Research Award.” </w:t>
      </w:r>
    </w:p>
    <w:p w14:paraId="7490BCF2" w14:textId="77777777" w:rsidR="00B049DF" w:rsidRDefault="00B049DF" w:rsidP="00B049DF"/>
    <w:p w14:paraId="6FAD78A9" w14:textId="744A5556" w:rsidR="00B049DF" w:rsidRPr="002B5529" w:rsidRDefault="00B049DF" w:rsidP="00B049DF">
      <w:r w:rsidRPr="005F3FE6">
        <w:rPr>
          <w:i/>
        </w:rPr>
        <w:t>If you have any questions, please contact</w:t>
      </w:r>
      <w:r>
        <w:rPr>
          <w:i/>
        </w:rPr>
        <w:t xml:space="preserve"> Prof.</w:t>
      </w:r>
      <w:r w:rsidRPr="005F3FE6">
        <w:rPr>
          <w:i/>
        </w:rPr>
        <w:t xml:space="preserve"> </w:t>
      </w:r>
      <w:r w:rsidR="00D70C96">
        <w:rPr>
          <w:i/>
        </w:rPr>
        <w:t xml:space="preserve">Preetha Mani </w:t>
      </w:r>
      <w:r w:rsidRPr="005F3FE6">
        <w:rPr>
          <w:i/>
        </w:rPr>
        <w:t>at</w:t>
      </w:r>
      <w:r>
        <w:rPr>
          <w:i/>
        </w:rPr>
        <w:t xml:space="preserve"> </w:t>
      </w:r>
      <w:hyperlink r:id="rId9" w:history="1">
        <w:r w:rsidR="00B32531" w:rsidRPr="00520BBC">
          <w:rPr>
            <w:rStyle w:val="Hyperlink"/>
          </w:rPr>
          <w:t>preetha.mani@rutgers.edu</w:t>
        </w:r>
      </w:hyperlink>
      <w:r w:rsidRPr="002B5529">
        <w:t>.</w:t>
      </w:r>
    </w:p>
    <w:p w14:paraId="6CFAE932" w14:textId="77777777" w:rsidR="00B049DF" w:rsidRDefault="00B049DF" w:rsidP="00B049DF">
      <w:pPr>
        <w:jc w:val="center"/>
      </w:pPr>
    </w:p>
    <w:p w14:paraId="70D12277" w14:textId="77777777" w:rsidR="00B049DF" w:rsidRDefault="00B049DF" w:rsidP="00B049DF">
      <w:pPr>
        <w:jc w:val="center"/>
      </w:pPr>
      <w:r>
        <w:t>ALL APPLICATIONS MUST BE RECEIVED BY</w:t>
      </w:r>
    </w:p>
    <w:p w14:paraId="1CFBDA8A" w14:textId="69DF307F" w:rsidR="00B049DF" w:rsidRPr="00B049DF" w:rsidRDefault="00B049DF" w:rsidP="00B049DF">
      <w:pPr>
        <w:jc w:val="center"/>
        <w:rPr>
          <w:b/>
        </w:rPr>
      </w:pPr>
      <w:r w:rsidRPr="00780C39">
        <w:rPr>
          <w:b/>
        </w:rPr>
        <w:t xml:space="preserve">4:00 P.M. </w:t>
      </w:r>
      <w:r>
        <w:rPr>
          <w:b/>
        </w:rPr>
        <w:t>on</w:t>
      </w:r>
      <w:r w:rsidRPr="00780C39">
        <w:rPr>
          <w:b/>
        </w:rPr>
        <w:t xml:space="preserve"> </w:t>
      </w:r>
      <w:r w:rsidR="00D16BDA">
        <w:rPr>
          <w:b/>
        </w:rPr>
        <w:t>APRIL</w:t>
      </w:r>
      <w:r>
        <w:rPr>
          <w:b/>
        </w:rPr>
        <w:t xml:space="preserve"> </w:t>
      </w:r>
      <w:r w:rsidR="00B32531">
        <w:rPr>
          <w:b/>
        </w:rPr>
        <w:t>3</w:t>
      </w:r>
      <w:r>
        <w:rPr>
          <w:b/>
        </w:rPr>
        <w:t>, 202</w:t>
      </w:r>
      <w:r w:rsidR="00B32531">
        <w:rPr>
          <w:b/>
        </w:rPr>
        <w:t>6</w:t>
      </w:r>
      <w:r>
        <w:rPr>
          <w:b/>
        </w:rPr>
        <w:t xml:space="preserve"> </w:t>
      </w:r>
    </w:p>
    <w:sectPr w:rsidR="00B049DF" w:rsidRPr="00B049DF" w:rsidSect="008E3B71">
      <w:headerReference w:type="default" r:id="rId10"/>
      <w:headerReference w:type="first" r:id="rId11"/>
      <w:pgSz w:w="12240" w:h="15840"/>
      <w:pgMar w:top="2016" w:right="1440" w:bottom="1296" w:left="1440" w:header="576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76AC3A" w14:textId="77777777" w:rsidR="00C8667B" w:rsidRDefault="00C8667B">
      <w:r>
        <w:separator/>
      </w:r>
    </w:p>
  </w:endnote>
  <w:endnote w:type="continuationSeparator" w:id="0">
    <w:p w14:paraId="4312710B" w14:textId="77777777" w:rsidR="00C8667B" w:rsidRDefault="00C866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">
    <w:altName w:val="Times New Roman"/>
    <w:panose1 w:val="02000500000000000000"/>
    <w:charset w:val="00"/>
    <w:family w:val="roman"/>
    <w:pitch w:val="variable"/>
    <w:sig w:usb0="E0002EFF" w:usb1="C000785B" w:usb2="00000009" w:usb3="00000000" w:csb0="000001FF" w:csb1="00000000"/>
  </w:font>
  <w:font w:name="Palatino">
    <w:panose1 w:val="00000000000000000000"/>
    <w:charset w:val="4D"/>
    <w:family w:val="auto"/>
    <w:pitch w:val="variable"/>
    <w:sig w:usb0="A00002FF" w:usb1="7800205A" w:usb2="14600000" w:usb3="00000000" w:csb0="00000193" w:csb1="00000000"/>
  </w:font>
  <w:font w:name="Courier">
    <w:panose1 w:val="02000500000000000000"/>
    <w:charset w:val="00"/>
    <w:family w:val="modern"/>
    <w:notTrueType/>
    <w:pitch w:val="fixed"/>
    <w:sig w:usb0="00000003" w:usb1="00000000" w:usb2="00000000" w:usb3="00000000" w:csb0="00000001" w:csb1="00000000"/>
  </w:font>
  <w:font w:name="FormataBQ-Light">
    <w:altName w:val="Courier New"/>
    <w:panose1 w:val="020B0604020202020204"/>
    <w:charset w:val="00"/>
    <w:family w:val="auto"/>
    <w:pitch w:val="variable"/>
    <w:sig w:usb0="03000000" w:usb1="00000000" w:usb2="00000000" w:usb3="00000000" w:csb0="00000001" w:csb1="00000000"/>
  </w:font>
  <w:font w:name="Papyrus">
    <w:panose1 w:val="020B0602040200020303"/>
    <w:charset w:val="4D"/>
    <w:family w:val="swiss"/>
    <w:pitch w:val="variable"/>
    <w:sig w:usb0="A000007F" w:usb1="4000205B" w:usb2="00000000" w:usb3="00000000" w:csb0="00000193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0378C5" w14:textId="77777777" w:rsidR="00C8667B" w:rsidRDefault="00C8667B">
      <w:r>
        <w:separator/>
      </w:r>
    </w:p>
  </w:footnote>
  <w:footnote w:type="continuationSeparator" w:id="0">
    <w:p w14:paraId="795626A5" w14:textId="77777777" w:rsidR="00C8667B" w:rsidRDefault="00C866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88D77" w14:textId="77777777" w:rsidR="00247773" w:rsidRDefault="007A3986">
    <w:pPr>
      <w:pStyle w:val="Header"/>
      <w:spacing w:line="240" w:lineRule="auto"/>
      <w:ind w:left="-634"/>
    </w:pPr>
    <w:r>
      <w:rPr>
        <w:noProof/>
      </w:rPr>
      <w:drawing>
        <wp:inline distT="0" distB="0" distL="0" distR="0" wp14:anchorId="47A07021" wp14:editId="70FA7588">
          <wp:extent cx="1355090" cy="374650"/>
          <wp:effectExtent l="0" t="0" r="0" b="6350"/>
          <wp:docPr id="1" name="Picture 1" descr="RU_SIG_100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U_SIG_100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5090" cy="374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2D725" w14:textId="3DF95C25" w:rsidR="00247773" w:rsidRDefault="008E3B71" w:rsidP="00CC6F58">
    <w:pPr>
      <w:pStyle w:val="Header"/>
      <w:spacing w:line="240" w:lineRule="auto"/>
      <w:ind w:left="-634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DA68E5A" wp14:editId="38EC6227">
          <wp:simplePos x="0" y="0"/>
          <wp:positionH relativeFrom="column">
            <wp:posOffset>-374828</wp:posOffset>
          </wp:positionH>
          <wp:positionV relativeFrom="paragraph">
            <wp:posOffset>36118</wp:posOffset>
          </wp:positionV>
          <wp:extent cx="3053949" cy="519379"/>
          <wp:effectExtent l="0" t="0" r="0" b="0"/>
          <wp:wrapNone/>
          <wp:docPr id="111989335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989335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53949" cy="5193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C6F58"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0" wp14:anchorId="537BD08D" wp14:editId="52F8554F">
              <wp:simplePos x="0" y="0"/>
              <wp:positionH relativeFrom="page">
                <wp:posOffset>3704260</wp:posOffset>
              </wp:positionH>
              <wp:positionV relativeFrom="page">
                <wp:posOffset>347345</wp:posOffset>
              </wp:positionV>
              <wp:extent cx="2067560" cy="786130"/>
              <wp:effectExtent l="0" t="0" r="889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786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5A8A12" w14:textId="77777777" w:rsidR="00B6703A" w:rsidRPr="006D3E80" w:rsidRDefault="00B6703A" w:rsidP="00B6703A">
                          <w:pPr>
                            <w:pStyle w:val="AddressBlockFormata"/>
                            <w:rPr>
                              <w:rFonts w:ascii="Verdana" w:hAnsi="Verdana"/>
                              <w:sz w:val="14"/>
                              <w:szCs w:val="14"/>
                            </w:rPr>
                          </w:pPr>
                          <w:r w:rsidRPr="006D3E80">
                            <w:rPr>
                              <w:rFonts w:ascii="Verdana" w:hAnsi="Verdana"/>
                              <w:sz w:val="14"/>
                              <w:szCs w:val="14"/>
                            </w:rPr>
                            <w:t>Rutgers, The State University of New Jersey</w:t>
                          </w:r>
                        </w:p>
                        <w:p w14:paraId="046F9E0C" w14:textId="2FE3F96A" w:rsidR="00B6703A" w:rsidRDefault="00CC6F58" w:rsidP="00B6703A">
                          <w:pPr>
                            <w:pStyle w:val="AddressBlockFormata"/>
                            <w:rPr>
                              <w:rFonts w:ascii="Verdana" w:hAnsi="Verdana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Verdana" w:hAnsi="Verdana"/>
                              <w:sz w:val="14"/>
                              <w:szCs w:val="14"/>
                            </w:rPr>
                            <w:t>Rutgers Academic Building</w:t>
                          </w:r>
                        </w:p>
                        <w:p w14:paraId="64A85EA5" w14:textId="4F6E2290" w:rsidR="00CC6F58" w:rsidRDefault="00CC6F58" w:rsidP="00B6703A">
                          <w:pPr>
                            <w:pStyle w:val="AddressBlockFormata"/>
                            <w:rPr>
                              <w:rFonts w:ascii="Verdana" w:hAnsi="Verdana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Verdana" w:hAnsi="Verdana"/>
                              <w:sz w:val="14"/>
                              <w:szCs w:val="14"/>
                            </w:rPr>
                            <w:t>15 Seminary Place, Room 6015</w:t>
                          </w:r>
                        </w:p>
                        <w:p w14:paraId="490EED1A" w14:textId="43387072" w:rsidR="00B6703A" w:rsidRPr="006D3E80" w:rsidRDefault="00CC6F58" w:rsidP="00B6703A">
                          <w:pPr>
                            <w:pStyle w:val="AddressBlockFormata"/>
                            <w:rPr>
                              <w:rFonts w:ascii="Verdana" w:hAnsi="Verdana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Verdana" w:hAnsi="Verdana"/>
                              <w:sz w:val="14"/>
                              <w:szCs w:val="14"/>
                            </w:rPr>
                            <w:t>New Brunswick</w:t>
                          </w:r>
                          <w:r w:rsidR="00B6703A">
                            <w:rPr>
                              <w:rFonts w:ascii="Verdana" w:hAnsi="Verdana"/>
                              <w:sz w:val="14"/>
                              <w:szCs w:val="14"/>
                            </w:rPr>
                            <w:t>, NJ 08</w:t>
                          </w:r>
                          <w:r>
                            <w:rPr>
                              <w:rFonts w:ascii="Verdana" w:hAnsi="Verdana"/>
                              <w:sz w:val="14"/>
                              <w:szCs w:val="14"/>
                            </w:rPr>
                            <w:t>901</w:t>
                          </w:r>
                        </w:p>
                        <w:p w14:paraId="5CAAE7DE" w14:textId="77777777" w:rsidR="00247773" w:rsidRPr="00F27F24" w:rsidRDefault="00247773">
                          <w:pPr>
                            <w:pStyle w:val="AddressBlockFormata"/>
                            <w:rPr>
                              <w:rFonts w:ascii="Verdana" w:hAnsi="Verdana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0" tIns="36576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7BD08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91.65pt;margin-top:27.35pt;width:162.8pt;height:61.9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" o:allowoverlap="f" stroked="f">
              <v:textbox inset="0,2.88pt,0,0">
                <w:txbxContent>
                  <w:p w14:paraId="385A8A12" w14:textId="77777777" w:rsidR="00B6703A" w:rsidRPr="006D3E80" w:rsidRDefault="00B6703A" w:rsidP="00B6703A">
                    <w:pPr>
                      <w:pStyle w:val="AddressBlockFormata"/>
                      <w:rPr>
                        <w:rFonts w:ascii="Verdana" w:hAnsi="Verdana"/>
                        <w:sz w:val="14"/>
                        <w:szCs w:val="14"/>
                      </w:rPr>
                    </w:pPr>
                    <w:r w:rsidRPr="006D3E80">
                      <w:rPr>
                        <w:rFonts w:ascii="Verdana" w:hAnsi="Verdana"/>
                        <w:sz w:val="14"/>
                        <w:szCs w:val="14"/>
                      </w:rPr>
                      <w:t>Rutgers, The State University of New Jersey</w:t>
                    </w:r>
                  </w:p>
                  <w:p w14:paraId="046F9E0C" w14:textId="2FE3F96A" w:rsidR="00B6703A" w:rsidRDefault="00CC6F58" w:rsidP="00B6703A">
                    <w:pPr>
                      <w:pStyle w:val="AddressBlockFormata"/>
                      <w:rPr>
                        <w:rFonts w:ascii="Verdana" w:hAnsi="Verdana"/>
                        <w:sz w:val="14"/>
                        <w:szCs w:val="14"/>
                      </w:rPr>
                    </w:pPr>
                    <w:r>
                      <w:rPr>
                        <w:rFonts w:ascii="Verdana" w:hAnsi="Verdana"/>
                        <w:sz w:val="14"/>
                        <w:szCs w:val="14"/>
                      </w:rPr>
                      <w:t>Rutgers Academic Building</w:t>
                    </w:r>
                  </w:p>
                  <w:p w14:paraId="64A85EA5" w14:textId="4F6E2290" w:rsidR="00CC6F58" w:rsidRDefault="00CC6F58" w:rsidP="00B6703A">
                    <w:pPr>
                      <w:pStyle w:val="AddressBlockFormata"/>
                      <w:rPr>
                        <w:rFonts w:ascii="Verdana" w:hAnsi="Verdana"/>
                        <w:sz w:val="14"/>
                        <w:szCs w:val="14"/>
                      </w:rPr>
                    </w:pPr>
                    <w:r>
                      <w:rPr>
                        <w:rFonts w:ascii="Verdana" w:hAnsi="Verdana"/>
                        <w:sz w:val="14"/>
                        <w:szCs w:val="14"/>
                      </w:rPr>
                      <w:t>15 Seminary Place, Room 6015</w:t>
                    </w:r>
                  </w:p>
                  <w:p w14:paraId="490EED1A" w14:textId="43387072" w:rsidR="00B6703A" w:rsidRPr="006D3E80" w:rsidRDefault="00CC6F58" w:rsidP="00B6703A">
                    <w:pPr>
                      <w:pStyle w:val="AddressBlockFormata"/>
                      <w:rPr>
                        <w:rFonts w:ascii="Verdana" w:hAnsi="Verdana"/>
                        <w:sz w:val="14"/>
                        <w:szCs w:val="14"/>
                      </w:rPr>
                    </w:pPr>
                    <w:r>
                      <w:rPr>
                        <w:rFonts w:ascii="Verdana" w:hAnsi="Verdana"/>
                        <w:sz w:val="14"/>
                        <w:szCs w:val="14"/>
                      </w:rPr>
                      <w:t>New Brunswick</w:t>
                    </w:r>
                    <w:r w:rsidR="00B6703A">
                      <w:rPr>
                        <w:rFonts w:ascii="Verdana" w:hAnsi="Verdana"/>
                        <w:sz w:val="14"/>
                        <w:szCs w:val="14"/>
                      </w:rPr>
                      <w:t>, NJ 08</w:t>
                    </w:r>
                    <w:r>
                      <w:rPr>
                        <w:rFonts w:ascii="Verdana" w:hAnsi="Verdana"/>
                        <w:sz w:val="14"/>
                        <w:szCs w:val="14"/>
                      </w:rPr>
                      <w:t>901</w:t>
                    </w:r>
                  </w:p>
                  <w:p w14:paraId="5CAAE7DE" w14:textId="77777777" w:rsidR="00247773" w:rsidRPr="00F27F24" w:rsidRDefault="00247773">
                    <w:pPr>
                      <w:pStyle w:val="AddressBlockFormata"/>
                      <w:rPr>
                        <w:rFonts w:ascii="Verdana" w:hAnsi="Verdana"/>
                        <w:sz w:val="14"/>
                        <w:szCs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7A3986">
      <w:rPr>
        <w:noProof/>
      </w:rPr>
      <mc:AlternateContent>
        <mc:Choice Requires="wps">
          <w:drawing>
            <wp:anchor distT="0" distB="0" distL="114300" distR="114300" simplePos="0" relativeHeight="251658240" behindDoc="0" locked="1" layoutInCell="1" allowOverlap="0" wp14:anchorId="2686B574" wp14:editId="6CCD919A">
              <wp:simplePos x="0" y="0"/>
              <wp:positionH relativeFrom="page">
                <wp:posOffset>5772150</wp:posOffset>
              </wp:positionH>
              <wp:positionV relativeFrom="page">
                <wp:posOffset>342900</wp:posOffset>
              </wp:positionV>
              <wp:extent cx="1695450" cy="6858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545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534C73" w14:textId="77777777" w:rsidR="002624B2" w:rsidRDefault="003C25BF">
                          <w:pPr>
                            <w:pStyle w:val="AddressBlockFormata"/>
                            <w:rPr>
                              <w:rFonts w:ascii="Verdana" w:hAnsi="Verdana"/>
                              <w:sz w:val="14"/>
                              <w:szCs w:val="14"/>
                            </w:rPr>
                          </w:pPr>
                          <w:r w:rsidRPr="00F27F24">
                            <w:rPr>
                              <w:rFonts w:ascii="Verdana" w:hAnsi="Verdana"/>
                              <w:sz w:val="14"/>
                              <w:szCs w:val="14"/>
                            </w:rPr>
                            <w:t xml:space="preserve">Web: </w:t>
                          </w:r>
                          <w:hyperlink r:id="rId3" w:history="1">
                            <w:r w:rsidR="002624B2" w:rsidRPr="009B3DE0">
                              <w:rPr>
                                <w:rStyle w:val="Hyperlink"/>
                                <w:rFonts w:ascii="Verdana" w:hAnsi="Verdana"/>
                                <w:sz w:val="14"/>
                                <w:szCs w:val="14"/>
                              </w:rPr>
                              <w:t>http://southasia.rutgers.edu/</w:t>
                            </w:r>
                          </w:hyperlink>
                        </w:p>
                        <w:p w14:paraId="7CA8A733" w14:textId="64BA2F29" w:rsidR="00247773" w:rsidRPr="00F27F24" w:rsidRDefault="003C25BF">
                          <w:pPr>
                            <w:pStyle w:val="AddressBlockFormata"/>
                            <w:rPr>
                              <w:rFonts w:ascii="Verdana" w:hAnsi="Verdana"/>
                              <w:sz w:val="14"/>
                              <w:szCs w:val="14"/>
                            </w:rPr>
                          </w:pPr>
                          <w:r w:rsidRPr="00F27F24">
                            <w:rPr>
                              <w:rFonts w:ascii="Verdana" w:hAnsi="Verdana"/>
                              <w:sz w:val="14"/>
                              <w:szCs w:val="14"/>
                            </w:rPr>
                            <w:t xml:space="preserve">Phone: </w:t>
                          </w:r>
                          <w:r w:rsidR="00B6703A">
                            <w:rPr>
                              <w:rFonts w:ascii="Verdana" w:hAnsi="Verdana"/>
                              <w:sz w:val="14"/>
                              <w:szCs w:val="14"/>
                            </w:rPr>
                            <w:t>848-</w:t>
                          </w:r>
                          <w:r w:rsidR="00CC6F58">
                            <w:rPr>
                              <w:rFonts w:ascii="Verdana" w:hAnsi="Verdana"/>
                              <w:sz w:val="14"/>
                              <w:szCs w:val="14"/>
                            </w:rPr>
                            <w:t>932-0465</w:t>
                          </w:r>
                        </w:p>
                        <w:p w14:paraId="6D233E0B" w14:textId="77777777" w:rsidR="00247773" w:rsidRPr="00F27F24" w:rsidRDefault="00247773">
                          <w:pPr>
                            <w:pStyle w:val="AddressBlockFormata"/>
                            <w:rPr>
                              <w:rFonts w:ascii="Verdana" w:hAnsi="Verdana"/>
                              <w:sz w:val="14"/>
                              <w:szCs w:val="14"/>
                            </w:rPr>
                          </w:pPr>
                          <w:r w:rsidRPr="00F27F24">
                            <w:rPr>
                              <w:rFonts w:ascii="Verdana" w:hAnsi="Verdana"/>
                              <w:sz w:val="14"/>
                              <w:szCs w:val="14"/>
                            </w:rPr>
                            <w:t xml:space="preserve">Fax: </w:t>
                          </w:r>
                          <w:r w:rsidR="00B6703A">
                            <w:rPr>
                              <w:rFonts w:ascii="Verdana" w:hAnsi="Verdana"/>
                              <w:sz w:val="14"/>
                              <w:szCs w:val="14"/>
                            </w:rPr>
                            <w:t>732-445-0012</w:t>
                          </w:r>
                        </w:p>
                        <w:p w14:paraId="7C102933" w14:textId="77777777" w:rsidR="00247773" w:rsidRDefault="00247773">
                          <w:pPr>
                            <w:pStyle w:val="AddressBlockFormata"/>
                          </w:pPr>
                        </w:p>
                        <w:p w14:paraId="13097773" w14:textId="77777777" w:rsidR="00247773" w:rsidRDefault="00247773">
                          <w:pPr>
                            <w:pStyle w:val="AddressBlockFormata"/>
                          </w:pPr>
                        </w:p>
                      </w:txbxContent>
                    </wps:txbx>
                    <wps:bodyPr rot="0" vert="horz" wrap="square" lIns="0" tIns="36576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86B574" id="Text Box 2" o:spid="_x0000_s1027" type="#_x0000_t202" style="position:absolute;left:0;text-align:left;margin-left:454.5pt;margin-top:27pt;width:133.5pt;height:54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" o:allowoverlap="f" filled="f" stroked="f">
              <v:textbox inset="0,2.88pt,0,0">
                <w:txbxContent>
                  <w:p w14:paraId="1E534C73" w14:textId="77777777" w:rsidR="002624B2" w:rsidRDefault="003C25BF">
                    <w:pPr>
                      <w:pStyle w:val="AddressBlockFormata"/>
                      <w:rPr>
                        <w:rFonts w:ascii="Verdana" w:hAnsi="Verdana"/>
                        <w:sz w:val="14"/>
                        <w:szCs w:val="14"/>
                      </w:rPr>
                    </w:pPr>
                    <w:r w:rsidRPr="00F27F24">
                      <w:rPr>
                        <w:rFonts w:ascii="Verdana" w:hAnsi="Verdana"/>
                        <w:sz w:val="14"/>
                        <w:szCs w:val="14"/>
                      </w:rPr>
                      <w:t xml:space="preserve">Web: </w:t>
                    </w:r>
                    <w:hyperlink r:id="rId4" w:history="1">
                      <w:r w:rsidR="002624B2" w:rsidRPr="009B3DE0">
                        <w:rPr>
                          <w:rStyle w:val="Hyperlink"/>
                          <w:rFonts w:ascii="Verdana" w:hAnsi="Verdana"/>
                          <w:sz w:val="14"/>
                          <w:szCs w:val="14"/>
                        </w:rPr>
                        <w:t>http://southasia.rutgers.edu/</w:t>
                      </w:r>
                    </w:hyperlink>
                  </w:p>
                  <w:p w14:paraId="7CA8A733" w14:textId="64BA2F29" w:rsidR="00247773" w:rsidRPr="00F27F24" w:rsidRDefault="003C25BF">
                    <w:pPr>
                      <w:pStyle w:val="AddressBlockFormata"/>
                      <w:rPr>
                        <w:rFonts w:ascii="Verdana" w:hAnsi="Verdana"/>
                        <w:sz w:val="14"/>
                        <w:szCs w:val="14"/>
                      </w:rPr>
                    </w:pPr>
                    <w:r w:rsidRPr="00F27F24">
                      <w:rPr>
                        <w:rFonts w:ascii="Verdana" w:hAnsi="Verdana"/>
                        <w:sz w:val="14"/>
                        <w:szCs w:val="14"/>
                      </w:rPr>
                      <w:t xml:space="preserve">Phone: </w:t>
                    </w:r>
                    <w:r w:rsidR="00B6703A">
                      <w:rPr>
                        <w:rFonts w:ascii="Verdana" w:hAnsi="Verdana"/>
                        <w:sz w:val="14"/>
                        <w:szCs w:val="14"/>
                      </w:rPr>
                      <w:t>848-</w:t>
                    </w:r>
                    <w:r w:rsidR="00CC6F58">
                      <w:rPr>
                        <w:rFonts w:ascii="Verdana" w:hAnsi="Verdana"/>
                        <w:sz w:val="14"/>
                        <w:szCs w:val="14"/>
                      </w:rPr>
                      <w:t>932-0465</w:t>
                    </w:r>
                  </w:p>
                  <w:p w14:paraId="6D233E0B" w14:textId="77777777" w:rsidR="00247773" w:rsidRPr="00F27F24" w:rsidRDefault="00247773">
                    <w:pPr>
                      <w:pStyle w:val="AddressBlockFormata"/>
                      <w:rPr>
                        <w:rFonts w:ascii="Verdana" w:hAnsi="Verdana"/>
                        <w:sz w:val="14"/>
                        <w:szCs w:val="14"/>
                      </w:rPr>
                    </w:pPr>
                    <w:r w:rsidRPr="00F27F24">
                      <w:rPr>
                        <w:rFonts w:ascii="Verdana" w:hAnsi="Verdana"/>
                        <w:sz w:val="14"/>
                        <w:szCs w:val="14"/>
                      </w:rPr>
                      <w:t xml:space="preserve">Fax: </w:t>
                    </w:r>
                    <w:r w:rsidR="00B6703A">
                      <w:rPr>
                        <w:rFonts w:ascii="Verdana" w:hAnsi="Verdana"/>
                        <w:sz w:val="14"/>
                        <w:szCs w:val="14"/>
                      </w:rPr>
                      <w:t>732-445-0012</w:t>
                    </w:r>
                  </w:p>
                  <w:p w14:paraId="7C102933" w14:textId="77777777" w:rsidR="00247773" w:rsidRDefault="00247773">
                    <w:pPr>
                      <w:pStyle w:val="AddressBlockFormata"/>
                    </w:pPr>
                  </w:p>
                  <w:p w14:paraId="13097773" w14:textId="77777777" w:rsidR="00247773" w:rsidRDefault="00247773">
                    <w:pPr>
                      <w:pStyle w:val="AddressBlockFormata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63114"/>
    <w:multiLevelType w:val="hybridMultilevel"/>
    <w:tmpl w:val="289C4A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F505FF"/>
    <w:multiLevelType w:val="hybridMultilevel"/>
    <w:tmpl w:val="65748C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3CC0A6D"/>
    <w:multiLevelType w:val="hybridMultilevel"/>
    <w:tmpl w:val="6DC0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9B76FC"/>
    <w:multiLevelType w:val="hybridMultilevel"/>
    <w:tmpl w:val="04D6DE7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354423872">
    <w:abstractNumId w:val="2"/>
  </w:num>
  <w:num w:numId="2" w16cid:durableId="89395103">
    <w:abstractNumId w:val="0"/>
  </w:num>
  <w:num w:numId="3" w16cid:durableId="457142765">
    <w:abstractNumId w:val="3"/>
  </w:num>
  <w:num w:numId="4" w16cid:durableId="9436124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0B5"/>
    <w:rsid w:val="00057815"/>
    <w:rsid w:val="000A6391"/>
    <w:rsid w:val="001420D6"/>
    <w:rsid w:val="0014282C"/>
    <w:rsid w:val="00247773"/>
    <w:rsid w:val="002570B5"/>
    <w:rsid w:val="002624B2"/>
    <w:rsid w:val="002860D0"/>
    <w:rsid w:val="003110BE"/>
    <w:rsid w:val="003C1CCA"/>
    <w:rsid w:val="003C25BF"/>
    <w:rsid w:val="003D10BF"/>
    <w:rsid w:val="0045693A"/>
    <w:rsid w:val="004A34CA"/>
    <w:rsid w:val="00543B02"/>
    <w:rsid w:val="005915AB"/>
    <w:rsid w:val="005A3919"/>
    <w:rsid w:val="005B4E86"/>
    <w:rsid w:val="006A080D"/>
    <w:rsid w:val="006A1AD8"/>
    <w:rsid w:val="006B6C89"/>
    <w:rsid w:val="007639CE"/>
    <w:rsid w:val="007A2DDE"/>
    <w:rsid w:val="007A3986"/>
    <w:rsid w:val="007F0E86"/>
    <w:rsid w:val="00820AE2"/>
    <w:rsid w:val="00864571"/>
    <w:rsid w:val="008E3B71"/>
    <w:rsid w:val="008E707F"/>
    <w:rsid w:val="0097129C"/>
    <w:rsid w:val="009A3314"/>
    <w:rsid w:val="00A062E3"/>
    <w:rsid w:val="00A47CF0"/>
    <w:rsid w:val="00A62B73"/>
    <w:rsid w:val="00A65B80"/>
    <w:rsid w:val="00A930DB"/>
    <w:rsid w:val="00AD6963"/>
    <w:rsid w:val="00B049DF"/>
    <w:rsid w:val="00B158AD"/>
    <w:rsid w:val="00B32531"/>
    <w:rsid w:val="00B6703A"/>
    <w:rsid w:val="00B70B38"/>
    <w:rsid w:val="00C80C3D"/>
    <w:rsid w:val="00C8667B"/>
    <w:rsid w:val="00CB35C0"/>
    <w:rsid w:val="00CC6F58"/>
    <w:rsid w:val="00CE6136"/>
    <w:rsid w:val="00D16BDA"/>
    <w:rsid w:val="00D24763"/>
    <w:rsid w:val="00D70C96"/>
    <w:rsid w:val="00D8014A"/>
    <w:rsid w:val="00DA0781"/>
    <w:rsid w:val="00E569B9"/>
    <w:rsid w:val="00EE07C7"/>
    <w:rsid w:val="00F05E34"/>
    <w:rsid w:val="00F27F24"/>
    <w:rsid w:val="00F41821"/>
    <w:rsid w:val="00FA4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06CC746"/>
  <w15:docId w15:val="{3CE91384-3FFA-4088-B522-90ABE3F87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Palatino" w:hAnsi="Palatino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spacing w:line="230" w:lineRule="exact"/>
    </w:pPr>
    <w:rPr>
      <w:sz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PlainText">
    <w:name w:val="Plain Text"/>
    <w:basedOn w:val="Normal"/>
    <w:rPr>
      <w:rFonts w:ascii="Courier" w:hAnsi="Courier"/>
    </w:rPr>
  </w:style>
  <w:style w:type="paragraph" w:customStyle="1" w:styleId="AddressBlockFormata">
    <w:name w:val="Address Block (Formata)"/>
    <w:pPr>
      <w:suppressAutoHyphens/>
      <w:spacing w:line="220" w:lineRule="exact"/>
      <w:ind w:left="130" w:hanging="130"/>
    </w:pPr>
    <w:rPr>
      <w:rFonts w:ascii="FormataBQ-Light" w:hAnsi="FormataBQ-Light"/>
      <w:noProof/>
      <w:sz w:val="15"/>
    </w:rPr>
  </w:style>
  <w:style w:type="paragraph" w:customStyle="1" w:styleId="Letterbody">
    <w:name w:val="Letter body"/>
    <w:basedOn w:val="PlainText"/>
    <w:pPr>
      <w:widowControl w:val="0"/>
      <w:spacing w:line="260" w:lineRule="exact"/>
    </w:pPr>
    <w:rPr>
      <w:rFonts w:ascii="Palatino" w:hAnsi="Palatino"/>
      <w:sz w:val="21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70C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etha.mani@rutgers.ed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reetha.mani@rutgers.ed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southasia.rutgers.edu/" TargetMode="External"/><Relationship Id="rId2" Type="http://schemas.openxmlformats.org/officeDocument/2006/relationships/image" Target="media/image3.svg"/><Relationship Id="rId1" Type="http://schemas.openxmlformats.org/officeDocument/2006/relationships/image" Target="media/image2.png"/><Relationship Id="rId4" Type="http://schemas.openxmlformats.org/officeDocument/2006/relationships/hyperlink" Target="http://southasia.rutgers.edu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madams\LOCALS~1\Temp\SAS%20Stationery%20Template%20Scarle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E53599-5C02-4AF0-AFD8-6039E7EF1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C:\DOCUME~1\madams\LOCALS~1\Temp\SAS Stationery Template Scarlet.dotx</Template>
  <TotalTime>1</TotalTime>
  <Pages>1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Month XX, XXXX</vt:lpstr>
    </vt:vector>
  </TitlesOfParts>
  <Company>Rutgers, The State University of New Jersey</Company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 XX, XXXX</dc:title>
  <dc:subject/>
  <dc:creator>Martine  Adams</dc:creator>
  <cp:keywords/>
  <cp:lastModifiedBy>Preetha Mani</cp:lastModifiedBy>
  <cp:revision>4</cp:revision>
  <cp:lastPrinted>2026-03-06T16:06:00Z</cp:lastPrinted>
  <dcterms:created xsi:type="dcterms:W3CDTF">2026-03-06T16:07:00Z</dcterms:created>
  <dcterms:modified xsi:type="dcterms:W3CDTF">2026-03-06T16:11:00Z</dcterms:modified>
</cp:coreProperties>
</file>